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40347531"/>
        <w:docPartObj>
          <w:docPartGallery w:val="Cover Pages"/>
          <w:docPartUnique/>
        </w:docPartObj>
      </w:sdtPr>
      <w:sdtEndPr>
        <w:rPr>
          <w:b/>
          <w:bCs/>
          <w:caps/>
        </w:rPr>
      </w:sdtEndPr>
      <w:sdtContent>
        <w:p w:rsidR="000F692D" w:rsidRDefault="00344B12" w:rsidP="00344B12">
          <w:pPr>
            <w:jc w:val="right"/>
          </w:pPr>
          <w:r>
            <w:rPr>
              <w:noProof/>
              <w:lang w:eastAsia="en-US"/>
            </w:rPr>
            <w:drawing>
              <wp:anchor distT="0" distB="0" distL="114300" distR="114300" simplePos="0" relativeHeight="251667456" behindDoc="1" locked="0" layoutInCell="1" allowOverlap="1" wp14:anchorId="21746187" wp14:editId="08CE2E12">
                <wp:simplePos x="0" y="0"/>
                <wp:positionH relativeFrom="column">
                  <wp:posOffset>945226</wp:posOffset>
                </wp:positionH>
                <wp:positionV relativeFrom="page">
                  <wp:posOffset>446578</wp:posOffset>
                </wp:positionV>
                <wp:extent cx="4044950" cy="2275205"/>
                <wp:effectExtent l="0" t="0" r="0" b="0"/>
                <wp:wrapTight wrapText="bothSides">
                  <wp:wrapPolygon edited="0">
                    <wp:start x="0" y="0"/>
                    <wp:lineTo x="0" y="21341"/>
                    <wp:lineTo x="21464" y="21341"/>
                    <wp:lineTo x="214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FINALIZED.003.jpg"/>
                        <pic:cNvPicPr/>
                      </pic:nvPicPr>
                      <pic:blipFill>
                        <a:blip r:embed="rId9">
                          <a:extLst>
                            <a:ext uri="{28A0092B-C50C-407E-A947-70E740481C1C}">
                              <a14:useLocalDpi xmlns:a14="http://schemas.microsoft.com/office/drawing/2010/main" val="0"/>
                            </a:ext>
                          </a:extLst>
                        </a:blip>
                        <a:stretch>
                          <a:fillRect/>
                        </a:stretch>
                      </pic:blipFill>
                      <pic:spPr>
                        <a:xfrm>
                          <a:off x="0" y="0"/>
                          <a:ext cx="4044950" cy="2275205"/>
                        </a:xfrm>
                        <a:prstGeom prst="rect">
                          <a:avLst/>
                        </a:prstGeom>
                      </pic:spPr>
                    </pic:pic>
                  </a:graphicData>
                </a:graphic>
              </wp:anchor>
            </w:drawing>
          </w:r>
          <w:r w:rsidR="00F63FDC">
            <w:rPr>
              <w:noProof/>
              <w:lang w:eastAsia="en-US"/>
            </w:rPr>
            <mc:AlternateContent>
              <mc:Choice Requires="wpg">
                <w:drawing>
                  <wp:anchor distT="0" distB="0" distL="114300" distR="114300" simplePos="0" relativeHeight="251666432" behindDoc="0" locked="0" layoutInCell="1" allowOverlap="1" wp14:anchorId="27B63F1E" wp14:editId="15A01CDF">
                    <wp:simplePos x="0" y="0"/>
                    <wp:positionH relativeFrom="page">
                      <wp:align>right</wp:align>
                    </wp:positionH>
                    <wp:positionV relativeFrom="page">
                      <wp:align>bottom</wp:align>
                    </wp:positionV>
                    <wp:extent cx="3657600" cy="1671055"/>
                    <wp:effectExtent l="0" t="0" r="0" b="0"/>
                    <wp:wrapNone/>
                    <wp:docPr id="9" name="Group 9"/>
                    <wp:cNvGraphicFramePr/>
                    <a:graphic xmlns:a="http://schemas.openxmlformats.org/drawingml/2006/main">
                      <a:graphicData uri="http://schemas.microsoft.com/office/word/2010/wordprocessingGroup">
                        <wpg:wgp>
                          <wpg:cNvGrpSpPr/>
                          <wpg:grpSpPr>
                            <a:xfrm>
                              <a:off x="0" y="0"/>
                              <a:ext cx="3657600" cy="1671055"/>
                              <a:chOff x="0" y="0"/>
                              <a:chExt cx="3657600" cy="1667364"/>
                            </a:xfrm>
                          </wpg:grpSpPr>
                          <wps:wsp>
                            <wps:cNvPr id="11" name="Text Box 11"/>
                            <wps:cNvSpPr txBox="1"/>
                            <wps:spPr>
                              <a:xfrm>
                                <a:off x="0" y="694792"/>
                                <a:ext cx="3657600" cy="972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692D" w:rsidRDefault="006E1015">
                                  <w:pPr>
                                    <w:pStyle w:val="ContactInfo"/>
                                  </w:pPr>
                                  <w:sdt>
                                    <w:sdtPr>
                                      <w:alias w:val="Name"/>
                                      <w:tag w:val=""/>
                                      <w:id w:val="805127967"/>
                                      <w:dataBinding w:prefixMappings="xmlns:ns0='http://purl.org/dc/elements/1.1/' xmlns:ns1='http://schemas.openxmlformats.org/package/2006/metadata/core-properties' " w:xpath="/ns1:coreProperties[1]/ns0:creator[1]" w:storeItemID="{6C3C8BC8-F283-45AE-878A-BAB7291924A1}"/>
                                      <w:text/>
                                    </w:sdtPr>
                                    <w:sdtEndPr/>
                                    <w:sdtContent>
                                      <w:r w:rsidR="00113EA3">
                                        <w:t xml:space="preserve">Marketing - </w:t>
                                      </w:r>
                                      <w:r w:rsidR="00DC136E">
                                        <w:rPr>
                                          <w:lang w:val="en-GB"/>
                                        </w:rPr>
                                        <w:t>FND Hope Inc.</w:t>
                                      </w:r>
                                    </w:sdtContent>
                                  </w:sdt>
                                  <w:r w:rsidR="00F63FDC">
                                    <w:br/>
                                  </w:r>
                                  <w:sdt>
                                    <w:sdtPr>
                                      <w:alias w:val="Course Title"/>
                                      <w:tag w:val=""/>
                                      <w:id w:val="-851186849"/>
                                      <w:dataBinding w:prefixMappings="xmlns:ns0='http://purl.org/dc/elements/1.1/' xmlns:ns1='http://schemas.openxmlformats.org/package/2006/metadata/core-properties' " w:xpath="/ns1:coreProperties[1]/ns1:keywords[1]" w:storeItemID="{6C3C8BC8-F283-45AE-878A-BAB7291924A1}"/>
                                      <w:text/>
                                    </w:sdtPr>
                                    <w:sdtEndPr/>
                                    <w:sdtContent>
                                      <w:r w:rsidR="00DC136E">
                                        <w:t>2015</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spAutoFit/>
                            </wps:bodyPr>
                          </wps:wsp>
                          <wps:wsp>
                            <wps:cNvPr id="12" name="Oval 12"/>
                            <wps:cNvSpPr>
                              <a:spLocks noChangeAspect="1"/>
                            </wps:cNvSpPr>
                            <wps:spPr>
                              <a:xfrm>
                                <a:off x="9525" y="0"/>
                                <a:ext cx="347472" cy="350679"/>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692D" w:rsidRDefault="00F63FDC">
                                  <w:pPr>
                                    <w:pStyle w:val="BodyText"/>
                                  </w:pPr>
                                  <w:r>
                                    <w:t>By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B63F1E" id="Group 9" o:spid="_x0000_s1026" style="position:absolute;left:0;text-align:left;margin-left:236.8pt;margin-top:0;width:4in;height:131.6pt;z-index:251666432;mso-position-horizontal:right;mso-position-horizontal-relative:page;mso-position-vertical:bottom;mso-position-vertical-relative:page;mso-height-relative:margin" coordsize="36576,1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">
                    <v:shapetype id="_x0000_t202" coordsize="21600,21600" o:spt="202" path="m,l,21600r21600,l21600,xe">
                      <v:stroke joinstyle="miter"/>
                      <v:path gradientshapeok="t" o:connecttype="rect"/>
                    </v:shapetype>
                    <v:shape id="Text Box 11" o:spid="_x0000_s1027" type="#_x0000_t202" style="position:absolute;top:6947;width:36576;height:97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" filled="f" stroked="f" strokeweight=".5pt">
                      <v:textbox style="mso-fit-shape-to-text:t" inset="0,0,36pt,36pt">
                        <w:txbxContent>
                          <w:p w:rsidR="000F692D" w:rsidRDefault="006E1015">
                            <w:pPr>
                              <w:pStyle w:val="ContactInfo"/>
                            </w:pPr>
                            <w:sdt>
                              <w:sdtPr>
                                <w:alias w:val="Name"/>
                                <w:tag w:val=""/>
                                <w:id w:val="805127967"/>
                                <w:dataBinding w:prefixMappings="xmlns:ns0='http://purl.org/dc/elements/1.1/' xmlns:ns1='http://schemas.openxmlformats.org/package/2006/metadata/core-properties' " w:xpath="/ns1:coreProperties[1]/ns0:creator[1]" w:storeItemID="{6C3C8BC8-F283-45AE-878A-BAB7291924A1}"/>
                                <w:text/>
                              </w:sdtPr>
                              <w:sdtEndPr/>
                              <w:sdtContent>
                                <w:r w:rsidR="00113EA3">
                                  <w:t xml:space="preserve">Marketing - </w:t>
                                </w:r>
                                <w:r w:rsidR="00DC136E">
                                  <w:rPr>
                                    <w:lang w:val="en-GB"/>
                                  </w:rPr>
                                  <w:t>FND Hope Inc.</w:t>
                                </w:r>
                              </w:sdtContent>
                            </w:sdt>
                            <w:r w:rsidR="00F63FDC">
                              <w:br/>
                            </w:r>
                            <w:sdt>
                              <w:sdtPr>
                                <w:alias w:val="Course Title"/>
                                <w:tag w:val=""/>
                                <w:id w:val="-851186849"/>
                                <w:dataBinding w:prefixMappings="xmlns:ns0='http://purl.org/dc/elements/1.1/' xmlns:ns1='http://schemas.openxmlformats.org/package/2006/metadata/core-properties' " w:xpath="/ns1:coreProperties[1]/ns1:keywords[1]" w:storeItemID="{6C3C8BC8-F283-45AE-878A-BAB7291924A1}"/>
                                <w:text/>
                              </w:sdtPr>
                              <w:sdtEndPr/>
                              <w:sdtContent>
                                <w:r w:rsidR="00DC136E">
                                  <w:t>2015</w:t>
                                </w:r>
                              </w:sdtContent>
                            </w:sdt>
                          </w:p>
                        </w:txbxContent>
                      </v:textbox>
                    </v:shape>
                    <v:oval id="Oval 12" o:spid="_x0000_s1028" style="position:absolute;left:95;width:3474;height: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" fillcolor="#f9b639 [3207]" stroked="f" strokeweight="1pt">
                      <v:stroke joinstyle="miter"/>
                      <v:path arrowok="t"/>
                      <o:lock v:ext="edit" aspectratio="t"/>
                      <v:textbox inset="0,0,0,0">
                        <w:txbxContent>
                          <w:p w:rsidR="000F692D" w:rsidRDefault="00F63FDC">
                            <w:pPr>
                              <w:pStyle w:val="BodyText"/>
                            </w:pPr>
                            <w:r>
                              <w:t>By</w:t>
                            </w:r>
                          </w:p>
                        </w:txbxContent>
                      </v:textbox>
                    </v:oval>
                    <w10:wrap anchorx="page" anchory="page"/>
                  </v:group>
                </w:pict>
              </mc:Fallback>
            </mc:AlternateContent>
          </w:r>
          <w:r w:rsidR="00DC136E">
            <w:rPr>
              <w:noProof/>
              <w:lang w:eastAsia="en-US"/>
            </w:rPr>
            <mc:AlternateContent>
              <mc:Choice Requires="wps">
                <w:drawing>
                  <wp:anchor distT="0" distB="0" distL="114300" distR="114300" simplePos="0" relativeHeight="251665408" behindDoc="0" locked="0" layoutInCell="1" allowOverlap="1" wp14:anchorId="783CC09A" wp14:editId="4DB5BE45">
                    <wp:simplePos x="0" y="0"/>
                    <wp:positionH relativeFrom="page">
                      <wp:align>right</wp:align>
                    </wp:positionH>
                    <wp:positionV relativeFrom="page">
                      <wp:posOffset>4316819</wp:posOffset>
                    </wp:positionV>
                    <wp:extent cx="4764833" cy="530225"/>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4764833" cy="53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DD6" w:rsidRPr="00344B12" w:rsidRDefault="006E1015">
                                <w:pPr>
                                  <w:pStyle w:val="Title"/>
                                  <w:rPr>
                                    <w:rFonts w:ascii="Cuprum" w:hAnsi="Cuprum"/>
                                    <w:b/>
                                    <w:color w:val="FA8D3D" w:themeColor="accent5"/>
                                  </w:rPr>
                                </w:pPr>
                                <w:sdt>
                                  <w:sdtPr>
                                    <w:rPr>
                                      <w:rFonts w:ascii="Cuprum" w:hAnsi="Cuprum"/>
                                      <w:b/>
                                      <w:color w:val="FA8D3D" w:themeColor="accent5"/>
                                    </w:rPr>
                                    <w:alias w:val="Title"/>
                                    <w:tag w:val=""/>
                                    <w:id w:val="2130892022"/>
                                    <w:dataBinding w:prefixMappings="xmlns:ns0='http://purl.org/dc/elements/1.1/' xmlns:ns1='http://schemas.openxmlformats.org/package/2006/metadata/core-properties' " w:xpath="/ns1:coreProperties[1]/ns0:title[1]" w:storeItemID="{6C3C8BC8-F283-45AE-878A-BAB7291924A1}"/>
                                    <w:text/>
                                  </w:sdtPr>
                                  <w:sdtEndPr/>
                                  <w:sdtContent>
                                    <w:r w:rsidR="00DC136E" w:rsidRPr="00344B12">
                                      <w:rPr>
                                        <w:rFonts w:ascii="Cuprum" w:hAnsi="Cuprum"/>
                                        <w:b/>
                                        <w:color w:val="FA8D3D" w:themeColor="accent5"/>
                                      </w:rPr>
                                      <w:t>FND</w:t>
                                    </w:r>
                                  </w:sdtContent>
                                </w:sdt>
                                <w:r w:rsidR="009F5DD6" w:rsidRPr="00344B12">
                                  <w:rPr>
                                    <w:rFonts w:ascii="Cuprum" w:hAnsi="Cuprum"/>
                                    <w:b/>
                                    <w:color w:val="FA8D3D" w:themeColor="accent5"/>
                                  </w:rPr>
                                  <w:t xml:space="preserve"> Hope: </w:t>
                                </w:r>
                              </w:p>
                              <w:p w:rsidR="000F692D" w:rsidRPr="00344B12" w:rsidRDefault="009F5DD6">
                                <w:pPr>
                                  <w:pStyle w:val="Title"/>
                                  <w:rPr>
                                    <w:rFonts w:ascii="Cuprum" w:hAnsi="Cuprum"/>
                                    <w:color w:val="0070C0"/>
                                  </w:rPr>
                                </w:pPr>
                                <w:r w:rsidRPr="00344B12">
                                  <w:rPr>
                                    <w:rFonts w:ascii="Cuprum" w:hAnsi="Cuprum"/>
                                    <w:color w:val="0070C0"/>
                                  </w:rPr>
                                  <w:t>Logo Use Guidelines</w:t>
                                </w:r>
                              </w:p>
                            </w:txbxContent>
                          </wps:txbx>
                          <wps:bodyPr rot="0" spcFirstLastPara="0" vertOverflow="overflow" horzOverflow="overflow" vert="horz" wrap="square" lIns="0" tIns="0" rIns="45720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783CC09A" id="Text Box 3" o:spid="_x0000_s1029" type="#_x0000_t202" style="position:absolute;left:0;text-align:left;margin-left:324pt;margin-top:339.9pt;width:375.2pt;height:41.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" filled="f" stroked="f" strokeweight=".5pt">
                    <v:textbox style="mso-fit-shape-to-text:t" inset="0,0,36pt,0">
                      <w:txbxContent>
                        <w:p w:rsidR="009F5DD6" w:rsidRPr="00344B12" w:rsidRDefault="006E1015">
                          <w:pPr>
                            <w:pStyle w:val="Title"/>
                            <w:rPr>
                              <w:rFonts w:ascii="Cuprum" w:hAnsi="Cuprum"/>
                              <w:b/>
                              <w:color w:val="FA8D3D" w:themeColor="accent5"/>
                            </w:rPr>
                          </w:pPr>
                          <w:sdt>
                            <w:sdtPr>
                              <w:rPr>
                                <w:rFonts w:ascii="Cuprum" w:hAnsi="Cuprum"/>
                                <w:b/>
                                <w:color w:val="FA8D3D" w:themeColor="accent5"/>
                              </w:rPr>
                              <w:alias w:val="Title"/>
                              <w:tag w:val=""/>
                              <w:id w:val="2130892022"/>
                              <w:dataBinding w:prefixMappings="xmlns:ns0='http://purl.org/dc/elements/1.1/' xmlns:ns1='http://schemas.openxmlformats.org/package/2006/metadata/core-properties' " w:xpath="/ns1:coreProperties[1]/ns0:title[1]" w:storeItemID="{6C3C8BC8-F283-45AE-878A-BAB7291924A1}"/>
                              <w:text/>
                            </w:sdtPr>
                            <w:sdtEndPr/>
                            <w:sdtContent>
                              <w:r w:rsidR="00DC136E" w:rsidRPr="00344B12">
                                <w:rPr>
                                  <w:rFonts w:ascii="Cuprum" w:hAnsi="Cuprum"/>
                                  <w:b/>
                                  <w:color w:val="FA8D3D" w:themeColor="accent5"/>
                                </w:rPr>
                                <w:t>FND</w:t>
                              </w:r>
                            </w:sdtContent>
                          </w:sdt>
                          <w:r w:rsidR="009F5DD6" w:rsidRPr="00344B12">
                            <w:rPr>
                              <w:rFonts w:ascii="Cuprum" w:hAnsi="Cuprum"/>
                              <w:b/>
                              <w:color w:val="FA8D3D" w:themeColor="accent5"/>
                            </w:rPr>
                            <w:t xml:space="preserve"> Hope: </w:t>
                          </w:r>
                        </w:p>
                        <w:p w:rsidR="000F692D" w:rsidRPr="00344B12" w:rsidRDefault="009F5DD6">
                          <w:pPr>
                            <w:pStyle w:val="Title"/>
                            <w:rPr>
                              <w:rFonts w:ascii="Cuprum" w:hAnsi="Cuprum"/>
                              <w:color w:val="0070C0"/>
                            </w:rPr>
                          </w:pPr>
                          <w:r w:rsidRPr="00344B12">
                            <w:rPr>
                              <w:rFonts w:ascii="Cuprum" w:hAnsi="Cuprum"/>
                              <w:color w:val="0070C0"/>
                            </w:rPr>
                            <w:t>Logo Use Guidelines</w:t>
                          </w:r>
                        </w:p>
                      </w:txbxContent>
                    </v:textbox>
                    <w10:wrap anchorx="page" anchory="page"/>
                  </v:shape>
                </w:pict>
              </mc:Fallback>
            </mc:AlternateContent>
          </w:r>
          <w:r w:rsidR="00F63FDC">
            <w:rPr>
              <w:b/>
              <w:bCs/>
              <w:caps/>
            </w:rPr>
            <w:br w:type="page"/>
          </w:r>
        </w:p>
      </w:sdtContent>
    </w:sdt>
    <w:p w:rsidR="000F692D" w:rsidRPr="002674A9" w:rsidRDefault="009F5DD6" w:rsidP="00DC136E">
      <w:pPr>
        <w:pStyle w:val="Heading1"/>
        <w:rPr>
          <w:rFonts w:ascii="Arsenal" w:hAnsi="Arsenal"/>
          <w:sz w:val="28"/>
          <w:szCs w:val="28"/>
        </w:rPr>
      </w:pPr>
      <w:r w:rsidRPr="002674A9">
        <w:rPr>
          <w:rFonts w:ascii="Arsenal" w:hAnsi="Arsenal"/>
          <w:sz w:val="28"/>
          <w:szCs w:val="28"/>
        </w:rPr>
        <w:lastRenderedPageBreak/>
        <w:t>Introduction</w:t>
      </w:r>
    </w:p>
    <w:p w:rsidR="009F5DD6" w:rsidRPr="00344B12" w:rsidRDefault="009F5DD6" w:rsidP="00DC136E">
      <w:pPr>
        <w:rPr>
          <w:rFonts w:ascii="Arsenal" w:hAnsi="Arsenal" w:cstheme="majorHAnsi"/>
          <w:sz w:val="24"/>
          <w:szCs w:val="24"/>
        </w:rPr>
      </w:pPr>
      <w:r>
        <w:rPr>
          <w:rFonts w:asciiTheme="majorHAnsi" w:hAnsiTheme="majorHAnsi" w:cstheme="majorHAnsi"/>
        </w:rPr>
        <w:t xml:space="preserve"> </w:t>
      </w:r>
      <w:r w:rsidRPr="00344B12">
        <w:rPr>
          <w:rFonts w:ascii="Arsenal" w:hAnsi="Arsenal" w:cstheme="majorHAnsi"/>
          <w:sz w:val="24"/>
          <w:szCs w:val="24"/>
        </w:rPr>
        <w:t xml:space="preserve">The FND Hope logo is very important to us as it is a distinguishable brand and is easily recognized. Our logo is the way we communicate with volunteers and the people who we support as well as global research </w:t>
      </w:r>
      <w:r w:rsidR="00635E92" w:rsidRPr="00344B12">
        <w:rPr>
          <w:rFonts w:ascii="Arsenal" w:hAnsi="Arsenal" w:cstheme="majorHAnsi"/>
          <w:sz w:val="24"/>
          <w:szCs w:val="24"/>
        </w:rPr>
        <w:t>organizations</w:t>
      </w:r>
      <w:r w:rsidRPr="00344B12">
        <w:rPr>
          <w:rFonts w:ascii="Arsenal" w:hAnsi="Arsenal" w:cstheme="majorHAnsi"/>
          <w:sz w:val="24"/>
          <w:szCs w:val="24"/>
        </w:rPr>
        <w:t xml:space="preserve">, medical professionals and governments. It is therefore extremely important to us. As someone who is looking to use our logo it is important to understand that you will be representing FND Hope and it is important that you help us to protect our reputation by reproducing a consistent brand that is easily recognized and trusted. In order to do so, please read through this document carefully. </w:t>
      </w:r>
    </w:p>
    <w:p w:rsidR="009F5DD6" w:rsidRPr="00344B12" w:rsidRDefault="009F5DD6" w:rsidP="00DC136E">
      <w:pPr>
        <w:rPr>
          <w:rFonts w:ascii="Arsenal" w:hAnsi="Arsenal" w:cstheme="majorHAnsi"/>
          <w:sz w:val="24"/>
          <w:szCs w:val="24"/>
        </w:rPr>
      </w:pPr>
      <w:r w:rsidRPr="00344B12">
        <w:rPr>
          <w:rFonts w:ascii="Arsenal" w:hAnsi="Arsenal" w:cstheme="majorHAnsi"/>
          <w:sz w:val="24"/>
          <w:szCs w:val="24"/>
        </w:rPr>
        <w:t xml:space="preserve"> Though we do wish to protect our logo, we also do not want to prevent anyone from using it (proving that they follow the below guidelines and the correct code of practice as outlined in this document). We recognize that within the FND Hope community, we have many creative members whose skills help to raise vital funds and awareness for our charity. This document is tail</w:t>
      </w:r>
      <w:r w:rsidR="006D2645" w:rsidRPr="00344B12">
        <w:rPr>
          <w:rFonts w:ascii="Arsenal" w:hAnsi="Arsenal" w:cstheme="majorHAnsi"/>
          <w:sz w:val="24"/>
          <w:szCs w:val="24"/>
        </w:rPr>
        <w:t>or</w:t>
      </w:r>
      <w:r w:rsidRPr="00344B12">
        <w:rPr>
          <w:rFonts w:ascii="Arsenal" w:hAnsi="Arsenal" w:cstheme="majorHAnsi"/>
          <w:sz w:val="24"/>
          <w:szCs w:val="24"/>
        </w:rPr>
        <w:t xml:space="preserve">ed toward those who wish to use the logo in the reproduction of craft products but can equally be viewed as guidelines for </w:t>
      </w:r>
      <w:r w:rsidR="00113EA3" w:rsidRPr="00344B12">
        <w:rPr>
          <w:rFonts w:ascii="Arsenal" w:hAnsi="Arsenal" w:cstheme="majorHAnsi"/>
          <w:sz w:val="24"/>
          <w:szCs w:val="24"/>
        </w:rPr>
        <w:t>organizations</w:t>
      </w:r>
      <w:r w:rsidRPr="00344B12">
        <w:rPr>
          <w:rFonts w:ascii="Arsenal" w:hAnsi="Arsenal" w:cstheme="majorHAnsi"/>
          <w:sz w:val="24"/>
          <w:szCs w:val="24"/>
        </w:rPr>
        <w:t xml:space="preserve"> who are working in partnership with FND Hope. </w:t>
      </w:r>
    </w:p>
    <w:p w:rsidR="009F5DD6" w:rsidRDefault="009F5DD6" w:rsidP="00DC136E">
      <w:pPr>
        <w:rPr>
          <w:rFonts w:asciiTheme="majorHAnsi" w:hAnsiTheme="majorHAnsi" w:cstheme="majorHAnsi"/>
        </w:rPr>
      </w:pPr>
    </w:p>
    <w:p w:rsidR="009F5DD6" w:rsidRPr="002674A9" w:rsidRDefault="009F5DD6" w:rsidP="00D11C9E">
      <w:pPr>
        <w:pStyle w:val="Heading1"/>
        <w:rPr>
          <w:rFonts w:ascii="Arsenal" w:hAnsi="Arsenal"/>
          <w:sz w:val="28"/>
          <w:szCs w:val="28"/>
        </w:rPr>
      </w:pPr>
      <w:r w:rsidRPr="002674A9">
        <w:rPr>
          <w:rFonts w:ascii="Arsenal" w:hAnsi="Arsenal"/>
          <w:sz w:val="28"/>
          <w:szCs w:val="28"/>
        </w:rPr>
        <w:t>Design guidelines</w:t>
      </w:r>
    </w:p>
    <w:p w:rsidR="003B3507" w:rsidRPr="00344B12" w:rsidRDefault="003B3507" w:rsidP="00344B12">
      <w:pPr>
        <w:rPr>
          <w:rFonts w:ascii="Arsenal" w:hAnsi="Arsenal" w:cstheme="majorHAnsi"/>
          <w:sz w:val="24"/>
          <w:szCs w:val="24"/>
        </w:rPr>
      </w:pPr>
      <w:r w:rsidRPr="00344B12">
        <w:rPr>
          <w:rFonts w:ascii="Arsenal" w:hAnsi="Arsenal" w:cstheme="majorHAnsi"/>
          <w:sz w:val="24"/>
          <w:szCs w:val="24"/>
        </w:rPr>
        <w:t>Please make use of the files supplied by us. Please ensure that you:</w:t>
      </w:r>
    </w:p>
    <w:p w:rsidR="003B3507" w:rsidRPr="00344B12" w:rsidRDefault="003B3507" w:rsidP="00344B12">
      <w:pPr>
        <w:pStyle w:val="ListParagraph"/>
        <w:numPr>
          <w:ilvl w:val="0"/>
          <w:numId w:val="12"/>
        </w:numPr>
        <w:rPr>
          <w:rFonts w:ascii="Arsenal" w:hAnsi="Arsenal" w:cstheme="majorHAnsi"/>
          <w:sz w:val="24"/>
          <w:szCs w:val="24"/>
        </w:rPr>
      </w:pPr>
      <w:r w:rsidRPr="00344B12">
        <w:rPr>
          <w:rFonts w:ascii="Arsenal" w:hAnsi="Arsenal" w:cstheme="majorHAnsi"/>
          <w:sz w:val="24"/>
          <w:szCs w:val="24"/>
        </w:rPr>
        <w:t>Do not distort our logos in any way</w:t>
      </w:r>
    </w:p>
    <w:p w:rsidR="003B3507" w:rsidRPr="00344B12" w:rsidRDefault="003B3507" w:rsidP="00344B12">
      <w:pPr>
        <w:pStyle w:val="ListParagraph"/>
        <w:numPr>
          <w:ilvl w:val="0"/>
          <w:numId w:val="12"/>
        </w:numPr>
        <w:rPr>
          <w:rFonts w:ascii="Arsenal" w:hAnsi="Arsenal" w:cstheme="majorHAnsi"/>
          <w:sz w:val="24"/>
          <w:szCs w:val="24"/>
        </w:rPr>
      </w:pPr>
      <w:r w:rsidRPr="00344B12">
        <w:rPr>
          <w:rFonts w:ascii="Arsenal" w:hAnsi="Arsenal" w:cstheme="majorHAnsi"/>
          <w:sz w:val="24"/>
          <w:szCs w:val="24"/>
        </w:rPr>
        <w:t xml:space="preserve">Do not turn these on their side – our logo must always appear horizontally </w:t>
      </w:r>
    </w:p>
    <w:p w:rsidR="003B3507" w:rsidRPr="00344B12" w:rsidRDefault="003B3507" w:rsidP="00344B12">
      <w:pPr>
        <w:pStyle w:val="ListParagraph"/>
        <w:numPr>
          <w:ilvl w:val="0"/>
          <w:numId w:val="12"/>
        </w:numPr>
        <w:rPr>
          <w:rFonts w:ascii="Arsenal" w:hAnsi="Arsenal" w:cstheme="majorHAnsi"/>
          <w:sz w:val="24"/>
          <w:szCs w:val="24"/>
        </w:rPr>
      </w:pPr>
      <w:r w:rsidRPr="00344B12">
        <w:rPr>
          <w:rFonts w:ascii="Arsenal" w:hAnsi="Arsenal" w:cstheme="majorHAnsi"/>
          <w:sz w:val="24"/>
          <w:szCs w:val="24"/>
        </w:rPr>
        <w:t xml:space="preserve">Do not embed the logo in text or sentences </w:t>
      </w:r>
    </w:p>
    <w:p w:rsidR="003B3507" w:rsidRPr="002674A9" w:rsidRDefault="003B3507" w:rsidP="008F03FE">
      <w:pPr>
        <w:pStyle w:val="ListParagraph"/>
        <w:numPr>
          <w:ilvl w:val="0"/>
          <w:numId w:val="12"/>
        </w:numPr>
        <w:rPr>
          <w:rFonts w:ascii="Arsenal" w:hAnsi="Arsenal" w:cstheme="majorHAnsi"/>
          <w:sz w:val="24"/>
          <w:szCs w:val="24"/>
        </w:rPr>
      </w:pPr>
      <w:r w:rsidRPr="002674A9">
        <w:rPr>
          <w:rFonts w:ascii="Arsenal" w:hAnsi="Arsenal" w:cstheme="majorHAnsi"/>
          <w:sz w:val="24"/>
          <w:szCs w:val="24"/>
        </w:rPr>
        <w:t xml:space="preserve">Do not use as a large background or pattern </w:t>
      </w:r>
    </w:p>
    <w:p w:rsidR="003B3507" w:rsidRPr="002674A9" w:rsidRDefault="003B3507" w:rsidP="002674A9">
      <w:pPr>
        <w:rPr>
          <w:rFonts w:ascii="Arsenal" w:hAnsi="Arsenal" w:cstheme="majorHAnsi"/>
          <w:sz w:val="24"/>
          <w:szCs w:val="24"/>
        </w:rPr>
      </w:pPr>
      <w:r w:rsidRPr="002674A9">
        <w:rPr>
          <w:rFonts w:ascii="Arsenal" w:hAnsi="Arsenal" w:cstheme="majorHAnsi"/>
          <w:sz w:val="24"/>
          <w:szCs w:val="24"/>
        </w:rPr>
        <w:t xml:space="preserve">We have many variations of our logo which you can download and use for fundraising and awareness activities. </w:t>
      </w:r>
      <w:r w:rsidR="002674A9">
        <w:rPr>
          <w:rFonts w:ascii="Arsenal" w:hAnsi="Arsenal" w:cstheme="majorHAnsi"/>
          <w:sz w:val="24"/>
          <w:szCs w:val="24"/>
        </w:rPr>
        <w:t>Soon we will</w:t>
      </w:r>
      <w:r w:rsidRPr="002674A9">
        <w:rPr>
          <w:rFonts w:ascii="Arsenal" w:hAnsi="Arsenal" w:cstheme="majorHAnsi"/>
          <w:sz w:val="24"/>
          <w:szCs w:val="24"/>
        </w:rPr>
        <w:t xml:space="preserve"> have a selection of template posters and sponsorships forms</w:t>
      </w:r>
      <w:r w:rsidR="002674A9" w:rsidRPr="002674A9">
        <w:rPr>
          <w:rFonts w:ascii="Arsenal" w:hAnsi="Arsenal" w:cstheme="majorHAnsi"/>
          <w:sz w:val="24"/>
          <w:szCs w:val="24"/>
        </w:rPr>
        <w:t>.</w:t>
      </w:r>
      <w:r w:rsidRPr="002674A9">
        <w:rPr>
          <w:rFonts w:ascii="Arsenal" w:hAnsi="Arsenal" w:cstheme="majorHAnsi"/>
          <w:sz w:val="24"/>
          <w:szCs w:val="24"/>
        </w:rPr>
        <w:tab/>
      </w:r>
    </w:p>
    <w:p w:rsidR="003B3507" w:rsidRDefault="003B3507" w:rsidP="00D47AFD">
      <w:pPr>
        <w:pStyle w:val="Heading1"/>
        <w:rPr>
          <w:rFonts w:ascii="Arsenal" w:hAnsi="Arsenal"/>
          <w:sz w:val="28"/>
          <w:szCs w:val="28"/>
        </w:rPr>
      </w:pPr>
      <w:r w:rsidRPr="002674A9">
        <w:rPr>
          <w:rFonts w:ascii="Arsenal" w:hAnsi="Arsenal"/>
          <w:sz w:val="28"/>
          <w:szCs w:val="28"/>
        </w:rPr>
        <w:lastRenderedPageBreak/>
        <w:t xml:space="preserve"> </w:t>
      </w:r>
      <w:r w:rsidR="00D47AFD" w:rsidRPr="002674A9">
        <w:rPr>
          <w:rFonts w:ascii="Arsenal" w:hAnsi="Arsenal"/>
          <w:sz w:val="28"/>
          <w:szCs w:val="28"/>
        </w:rPr>
        <w:t xml:space="preserve">colour </w:t>
      </w:r>
      <w:r w:rsidR="00263034">
        <w:rPr>
          <w:rFonts w:ascii="Arsenal" w:hAnsi="Arsenal"/>
          <w:sz w:val="28"/>
          <w:szCs w:val="28"/>
        </w:rPr>
        <w:t xml:space="preserve"> LOGOS AND TEXT</w:t>
      </w:r>
    </w:p>
    <w:p w:rsidR="006D2645" w:rsidRDefault="00263034" w:rsidP="00D47AFD">
      <w:r>
        <w:rPr>
          <w:noProof/>
          <w:lang w:eastAsia="en-US"/>
        </w:rPr>
        <w:drawing>
          <wp:inline distT="0" distB="0" distL="0" distR="0" wp14:anchorId="2B32F3E3" wp14:editId="5CC30C34">
            <wp:extent cx="4709160" cy="26791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D HOPE fonts and colors to be used for all publications..jpg"/>
                    <pic:cNvPicPr/>
                  </pic:nvPicPr>
                  <pic:blipFill>
                    <a:blip r:embed="rId10">
                      <a:extLst>
                        <a:ext uri="{28A0092B-C50C-407E-A947-70E740481C1C}">
                          <a14:useLocalDpi xmlns:a14="http://schemas.microsoft.com/office/drawing/2010/main" val="0"/>
                        </a:ext>
                      </a:extLst>
                    </a:blip>
                    <a:stretch>
                      <a:fillRect/>
                    </a:stretch>
                  </pic:blipFill>
                  <pic:spPr>
                    <a:xfrm>
                      <a:off x="0" y="0"/>
                      <a:ext cx="4709160" cy="2679192"/>
                    </a:xfrm>
                    <a:prstGeom prst="rect">
                      <a:avLst/>
                    </a:prstGeom>
                  </pic:spPr>
                </pic:pic>
              </a:graphicData>
            </a:graphic>
          </wp:inline>
        </w:drawing>
      </w:r>
      <w:r w:rsidR="00343CE4">
        <w:rPr>
          <w:noProof/>
          <w:lang w:eastAsia="en-US"/>
        </w:rPr>
        <w:drawing>
          <wp:inline distT="0" distB="0" distL="0" distR="0" wp14:anchorId="42758989" wp14:editId="322A221D">
            <wp:extent cx="3667125" cy="20627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FINALIZED.003.jpg"/>
                    <pic:cNvPicPr/>
                  </pic:nvPicPr>
                  <pic:blipFill>
                    <a:blip r:embed="rId9">
                      <a:extLst>
                        <a:ext uri="{28A0092B-C50C-407E-A947-70E740481C1C}">
                          <a14:useLocalDpi xmlns:a14="http://schemas.microsoft.com/office/drawing/2010/main" val="0"/>
                        </a:ext>
                      </a:extLst>
                    </a:blip>
                    <a:stretch>
                      <a:fillRect/>
                    </a:stretch>
                  </pic:blipFill>
                  <pic:spPr>
                    <a:xfrm>
                      <a:off x="0" y="0"/>
                      <a:ext cx="3669390" cy="2064032"/>
                    </a:xfrm>
                    <a:prstGeom prst="rect">
                      <a:avLst/>
                    </a:prstGeom>
                  </pic:spPr>
                </pic:pic>
              </a:graphicData>
            </a:graphic>
          </wp:inline>
        </w:drawing>
      </w:r>
      <w:r w:rsidR="006D2645">
        <w:rPr>
          <w:noProof/>
          <w:lang w:eastAsia="en-US"/>
        </w:rPr>
        <w:drawing>
          <wp:inline distT="0" distB="0" distL="0" distR="0" wp14:anchorId="68EA21B2" wp14:editId="791B89F2">
            <wp:extent cx="457200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FINALIZED.003.jpg"/>
                    <pic:cNvPicPr/>
                  </pic:nvPicPr>
                  <pic:blipFill>
                    <a:blip r:embed="rId9">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006D2645" w:rsidRDefault="006D2645" w:rsidP="006D2645">
      <w:pPr>
        <w:pStyle w:val="Heading1"/>
      </w:pPr>
      <w:r>
        <w:lastRenderedPageBreak/>
        <w:t>Black and white</w:t>
      </w:r>
    </w:p>
    <w:p w:rsidR="006D2645" w:rsidRDefault="00343CE4" w:rsidP="00D47AFD">
      <w:pPr>
        <w:rPr>
          <w:noProof/>
          <w:lang w:eastAsia="en-US"/>
        </w:rPr>
      </w:pPr>
      <w:r>
        <w:rPr>
          <w:noProof/>
          <w:lang w:eastAsia="en-US"/>
        </w:rPr>
        <w:t>2.45”X 5”</w:t>
      </w:r>
      <w:r w:rsidR="006D2645">
        <w:rPr>
          <w:noProof/>
          <w:lang w:eastAsia="en-US"/>
        </w:rPr>
        <w:drawing>
          <wp:inline distT="0" distB="0" distL="0" distR="0" wp14:anchorId="7023943E" wp14:editId="1FFB0DC1">
            <wp:extent cx="4572000" cy="2240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FINALIZED.005 - B&amp;W.jpg"/>
                    <pic:cNvPicPr/>
                  </pic:nvPicPr>
                  <pic:blipFill>
                    <a:blip r:embed="rId11">
                      <a:extLst>
                        <a:ext uri="{28A0092B-C50C-407E-A947-70E740481C1C}">
                          <a14:useLocalDpi xmlns:a14="http://schemas.microsoft.com/office/drawing/2010/main" val="0"/>
                        </a:ext>
                      </a:extLst>
                    </a:blip>
                    <a:stretch>
                      <a:fillRect/>
                    </a:stretch>
                  </pic:blipFill>
                  <pic:spPr>
                    <a:xfrm>
                      <a:off x="0" y="0"/>
                      <a:ext cx="4572000" cy="2240280"/>
                    </a:xfrm>
                    <a:prstGeom prst="rect">
                      <a:avLst/>
                    </a:prstGeom>
                  </pic:spPr>
                </pic:pic>
              </a:graphicData>
            </a:graphic>
          </wp:inline>
        </w:drawing>
      </w:r>
      <w:r w:rsidR="002674A9">
        <w:rPr>
          <w:noProof/>
          <w:lang w:eastAsia="en-US"/>
        </w:rPr>
        <w:drawing>
          <wp:inline distT="0" distB="0" distL="0" distR="0" wp14:anchorId="7FC343D8" wp14:editId="010EB2FA">
            <wp:extent cx="4572000" cy="25704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LOGO FINALIZED.003 - B&amp;W.jpg"/>
                    <pic:cNvPicPr/>
                  </pic:nvPicPr>
                  <pic:blipFill>
                    <a:blip r:embed="rId12">
                      <a:extLst>
                        <a:ext uri="{28A0092B-C50C-407E-A947-70E740481C1C}">
                          <a14:useLocalDpi xmlns:a14="http://schemas.microsoft.com/office/drawing/2010/main" val="0"/>
                        </a:ext>
                      </a:extLst>
                    </a:blip>
                    <a:stretch>
                      <a:fillRect/>
                    </a:stretch>
                  </pic:blipFill>
                  <pic:spPr>
                    <a:xfrm>
                      <a:off x="0" y="0"/>
                      <a:ext cx="4572000" cy="2570480"/>
                    </a:xfrm>
                    <a:prstGeom prst="rect">
                      <a:avLst/>
                    </a:prstGeom>
                  </pic:spPr>
                </pic:pic>
              </a:graphicData>
            </a:graphic>
          </wp:inline>
        </w:drawing>
      </w:r>
    </w:p>
    <w:p w:rsidR="00263034" w:rsidRDefault="00263034" w:rsidP="00D47AFD">
      <w:pPr>
        <w:rPr>
          <w:noProof/>
          <w:lang w:eastAsia="en-US"/>
        </w:rPr>
      </w:pPr>
    </w:p>
    <w:p w:rsidR="00263034" w:rsidRDefault="00263034" w:rsidP="00D47AFD"/>
    <w:p w:rsidR="00D47AFD" w:rsidRDefault="00D47AFD" w:rsidP="00D47AFD">
      <w:pPr>
        <w:pStyle w:val="Heading1"/>
      </w:pPr>
      <w:r>
        <w:t>size</w:t>
      </w:r>
    </w:p>
    <w:p w:rsidR="00D47AFD" w:rsidRPr="0042248B" w:rsidRDefault="00D11C9E" w:rsidP="0042248B">
      <w:pPr>
        <w:pStyle w:val="ListParagraph"/>
        <w:numPr>
          <w:ilvl w:val="0"/>
          <w:numId w:val="10"/>
        </w:numPr>
        <w:rPr>
          <w:rFonts w:ascii="Arsenal" w:hAnsi="Arsenal"/>
          <w:b/>
          <w:color w:val="002060"/>
        </w:rPr>
      </w:pPr>
      <w:r w:rsidRPr="0042248B">
        <w:rPr>
          <w:rFonts w:ascii="Arsenal" w:hAnsi="Arsenal"/>
          <w:b/>
          <w:color w:val="002060"/>
        </w:rPr>
        <w:t>The size of the logo must be:</w:t>
      </w:r>
    </w:p>
    <w:p w:rsidR="00D11C9E" w:rsidRPr="0042248B" w:rsidRDefault="00D11C9E" w:rsidP="0042248B">
      <w:pPr>
        <w:pStyle w:val="ListParagraph"/>
        <w:numPr>
          <w:ilvl w:val="0"/>
          <w:numId w:val="10"/>
        </w:numPr>
        <w:rPr>
          <w:rFonts w:ascii="Arsenal" w:hAnsi="Arsenal"/>
          <w:b/>
          <w:color w:val="002060"/>
        </w:rPr>
      </w:pPr>
      <w:r w:rsidRPr="0042248B">
        <w:rPr>
          <w:rFonts w:ascii="Arsenal" w:hAnsi="Arsenal"/>
          <w:b/>
          <w:color w:val="002060"/>
        </w:rPr>
        <w:t xml:space="preserve">No smaller than 22mm across its length or 70 px across </w:t>
      </w:r>
    </w:p>
    <w:p w:rsidR="00D11C9E" w:rsidRPr="0042248B" w:rsidRDefault="00D11C9E" w:rsidP="0042248B">
      <w:pPr>
        <w:pStyle w:val="ListParagraph"/>
        <w:numPr>
          <w:ilvl w:val="0"/>
          <w:numId w:val="10"/>
        </w:numPr>
        <w:rPr>
          <w:rFonts w:ascii="Arsenal" w:hAnsi="Arsenal"/>
          <w:b/>
          <w:color w:val="002060"/>
        </w:rPr>
      </w:pPr>
      <w:r w:rsidRPr="0042248B">
        <w:rPr>
          <w:rFonts w:ascii="Arsenal" w:hAnsi="Arsenal"/>
          <w:b/>
          <w:color w:val="002060"/>
        </w:rPr>
        <w:t xml:space="preserve">The logo should still be legible and not be distorted </w:t>
      </w:r>
    </w:p>
    <w:p w:rsidR="00D11C9E" w:rsidRPr="0042248B" w:rsidRDefault="00D11C9E" w:rsidP="0042248B">
      <w:pPr>
        <w:pStyle w:val="ListParagraph"/>
        <w:numPr>
          <w:ilvl w:val="0"/>
          <w:numId w:val="10"/>
        </w:numPr>
        <w:rPr>
          <w:rFonts w:ascii="Arsenal" w:hAnsi="Arsenal"/>
          <w:b/>
          <w:color w:val="002060"/>
        </w:rPr>
      </w:pPr>
      <w:r w:rsidRPr="0042248B">
        <w:rPr>
          <w:rFonts w:ascii="Arsenal" w:hAnsi="Arsenal"/>
          <w:b/>
          <w:color w:val="002060"/>
        </w:rPr>
        <w:t xml:space="preserve">If being used on promotional material its size should be consistent with other logos </w:t>
      </w:r>
    </w:p>
    <w:p w:rsidR="0042248B" w:rsidRPr="0042248B" w:rsidRDefault="0042248B" w:rsidP="0042248B">
      <w:pPr>
        <w:pStyle w:val="ListParagraph"/>
        <w:numPr>
          <w:ilvl w:val="0"/>
          <w:numId w:val="10"/>
        </w:numPr>
        <w:rPr>
          <w:rFonts w:ascii="Arsenal" w:hAnsi="Arsenal"/>
          <w:b/>
          <w:color w:val="002060"/>
        </w:rPr>
      </w:pPr>
      <w:r w:rsidRPr="0042248B">
        <w:rPr>
          <w:rFonts w:ascii="Arsenal" w:hAnsi="Arsenal"/>
          <w:b/>
          <w:color w:val="002060"/>
        </w:rPr>
        <w:t>Allow for ‘safe space’ and adequate size.</w:t>
      </w:r>
    </w:p>
    <w:p w:rsidR="0042248B" w:rsidRPr="0042248B" w:rsidRDefault="0042248B" w:rsidP="0042248B">
      <w:pPr>
        <w:pStyle w:val="ListParagraph"/>
        <w:numPr>
          <w:ilvl w:val="0"/>
          <w:numId w:val="10"/>
        </w:numPr>
        <w:rPr>
          <w:rFonts w:ascii="Arsenal" w:hAnsi="Arsenal"/>
          <w:b/>
          <w:color w:val="002060"/>
        </w:rPr>
      </w:pPr>
      <w:r w:rsidRPr="0042248B">
        <w:rPr>
          <w:rFonts w:ascii="Arsenal" w:hAnsi="Arsenal"/>
          <w:b/>
          <w:color w:val="002060"/>
        </w:rPr>
        <w:t>Make legibility a priority</w:t>
      </w:r>
    </w:p>
    <w:p w:rsidR="00D47AFD" w:rsidRDefault="00D47AFD" w:rsidP="0042248B"/>
    <w:p w:rsidR="00D47AFD" w:rsidRDefault="00D47AFD" w:rsidP="00D47AFD">
      <w:pPr>
        <w:pStyle w:val="Heading1"/>
      </w:pPr>
      <w:r>
        <w:t xml:space="preserve">font </w:t>
      </w:r>
    </w:p>
    <w:p w:rsidR="00D47AFD" w:rsidRDefault="00C935CA" w:rsidP="00D47AFD">
      <w:pPr>
        <w:rPr>
          <w:rFonts w:ascii="Arsenal" w:hAnsi="Arsenal"/>
          <w:color w:val="002060"/>
        </w:rPr>
      </w:pPr>
      <w:r w:rsidRPr="00921A37">
        <w:rPr>
          <w:rFonts w:ascii="Arsenal" w:hAnsi="Arsenal"/>
          <w:b/>
          <w:color w:val="002060"/>
        </w:rPr>
        <w:t xml:space="preserve">Arsenal Bold </w:t>
      </w:r>
      <w:r w:rsidRPr="00921A37">
        <w:rPr>
          <w:rFonts w:ascii="Arsenal" w:hAnsi="Arsenal"/>
        </w:rPr>
        <w:t xml:space="preserve">and </w:t>
      </w:r>
      <w:r w:rsidRPr="00921A37">
        <w:rPr>
          <w:rFonts w:ascii="Arsenal" w:hAnsi="Arsenal"/>
          <w:color w:val="002060"/>
        </w:rPr>
        <w:t>Arsenal regular font</w:t>
      </w:r>
    </w:p>
    <w:p w:rsidR="00DB15DE" w:rsidRPr="00921A37" w:rsidRDefault="00DB15DE" w:rsidP="00D47AFD">
      <w:pPr>
        <w:rPr>
          <w:rFonts w:ascii="Arsenal" w:hAnsi="Arsenal"/>
        </w:rPr>
      </w:pPr>
      <w:r>
        <w:rPr>
          <w:rFonts w:ascii="Arsenal" w:hAnsi="Arsenal"/>
          <w:color w:val="002060"/>
        </w:rPr>
        <w:t>Can be found on 1001freefonts.com</w:t>
      </w:r>
    </w:p>
    <w:p w:rsidR="00D47AFD" w:rsidRDefault="00D47AFD" w:rsidP="00D47AFD">
      <w:pPr>
        <w:pStyle w:val="Heading1"/>
      </w:pPr>
      <w:r>
        <w:t>other text</w:t>
      </w:r>
    </w:p>
    <w:p w:rsidR="00921A37" w:rsidRDefault="00921A37" w:rsidP="00D47AFD">
      <w:r>
        <w:t xml:space="preserve">Cuprum    </w:t>
      </w:r>
      <w:hyperlink r:id="rId13" w:history="1">
        <w:r w:rsidRPr="00B815A9">
          <w:rPr>
            <w:rStyle w:val="Hyperlink"/>
          </w:rPr>
          <w:t>http://www.1001freefonts.com/search.php?q=Cuprum&amp;search=searc</w:t>
        </w:r>
      </w:hyperlink>
    </w:p>
    <w:p w:rsidR="00D47AFD" w:rsidRPr="00921A37" w:rsidRDefault="00921A37" w:rsidP="00D47AFD">
      <w:r>
        <w:t>Roboto</w:t>
      </w:r>
      <w:r w:rsidR="00DB15DE">
        <w:t xml:space="preserve">     </w:t>
      </w:r>
      <w:r w:rsidR="00DB15DE" w:rsidRPr="00DB15DE">
        <w:rPr>
          <w:u w:val="single"/>
        </w:rPr>
        <w:t>http://www.1001freefonts.com/search.php?q=roboto&amp;search=search</w:t>
      </w:r>
    </w:p>
    <w:p w:rsidR="00113EA3" w:rsidRDefault="00113EA3" w:rsidP="00D47AFD">
      <w:r>
        <w:t>See above free links</w:t>
      </w:r>
    </w:p>
    <w:p w:rsidR="00113EA3" w:rsidRDefault="00113EA3" w:rsidP="00D47AFD">
      <w:r>
        <w:t>Please follow our website for examples of use.</w:t>
      </w:r>
    </w:p>
    <w:p w:rsidR="0026562E" w:rsidRDefault="0026562E" w:rsidP="00D47AFD"/>
    <w:p w:rsidR="00D47AFD" w:rsidRDefault="00D47AFD" w:rsidP="00D47AFD">
      <w:pPr>
        <w:pStyle w:val="Heading1"/>
      </w:pPr>
      <w:r>
        <w:t xml:space="preserve">background </w:t>
      </w:r>
    </w:p>
    <w:p w:rsidR="00D47AFD" w:rsidRPr="002674A9" w:rsidRDefault="0026562E" w:rsidP="00D47AFD">
      <w:pPr>
        <w:rPr>
          <w:rFonts w:ascii="Arsenal" w:hAnsi="Arsenal" w:cstheme="majorHAnsi"/>
          <w:sz w:val="24"/>
          <w:szCs w:val="24"/>
        </w:rPr>
      </w:pPr>
      <w:r>
        <w:rPr>
          <w:rFonts w:asciiTheme="majorHAnsi" w:hAnsiTheme="majorHAnsi" w:cstheme="majorHAnsi"/>
        </w:rPr>
        <w:t xml:space="preserve"> </w:t>
      </w:r>
      <w:r w:rsidRPr="002674A9">
        <w:rPr>
          <w:rFonts w:ascii="Arsenal" w:hAnsi="Arsenal" w:cstheme="majorHAnsi"/>
          <w:sz w:val="24"/>
          <w:szCs w:val="24"/>
        </w:rPr>
        <w:t xml:space="preserve">The logo should be reproduced on a clear background which is opaque and preferably white in color. It should not be placed directly onto a patterned background and should not be overlaid onto pictures or images. </w:t>
      </w:r>
    </w:p>
    <w:p w:rsidR="0026562E" w:rsidRPr="0026562E" w:rsidRDefault="0026562E" w:rsidP="00D47AFD">
      <w:pPr>
        <w:rPr>
          <w:rFonts w:asciiTheme="majorHAnsi" w:hAnsiTheme="majorHAnsi" w:cstheme="majorHAnsi"/>
        </w:rPr>
      </w:pPr>
    </w:p>
    <w:p w:rsidR="00D47AFD" w:rsidRDefault="00D47AFD" w:rsidP="00D47AFD">
      <w:pPr>
        <w:pStyle w:val="Heading1"/>
      </w:pPr>
      <w:r>
        <w:t xml:space="preserve">postioning </w:t>
      </w:r>
    </w:p>
    <w:p w:rsidR="00D47AFD" w:rsidRDefault="00D47AFD" w:rsidP="00D47AFD"/>
    <w:p w:rsidR="0007515F" w:rsidRPr="002674A9" w:rsidRDefault="0007515F" w:rsidP="00D47AFD">
      <w:pPr>
        <w:rPr>
          <w:rFonts w:ascii="Arsenal" w:hAnsi="Arsenal" w:cstheme="majorHAnsi"/>
          <w:sz w:val="24"/>
          <w:szCs w:val="24"/>
        </w:rPr>
      </w:pPr>
      <w:r w:rsidRPr="002674A9">
        <w:rPr>
          <w:rFonts w:ascii="Arsenal" w:hAnsi="Arsenal" w:cstheme="majorHAnsi"/>
          <w:sz w:val="24"/>
          <w:szCs w:val="24"/>
        </w:rPr>
        <w:t xml:space="preserve">If the FND Hope logo is to be used in conjunction with other logos, it must be placed an appropriate distance away to ensure that each logo is separate and clear. This ensures that each logo is able to clearly communicate its message. </w:t>
      </w:r>
    </w:p>
    <w:p w:rsidR="0007515F" w:rsidRPr="002674A9" w:rsidRDefault="0007515F" w:rsidP="00D47AFD">
      <w:pPr>
        <w:rPr>
          <w:rFonts w:ascii="Arsenal" w:hAnsi="Arsenal" w:cstheme="majorHAnsi"/>
          <w:sz w:val="24"/>
          <w:szCs w:val="24"/>
        </w:rPr>
      </w:pPr>
      <w:r w:rsidRPr="002674A9">
        <w:rPr>
          <w:rFonts w:ascii="Arsenal" w:hAnsi="Arsenal" w:cstheme="majorHAnsi"/>
          <w:sz w:val="24"/>
          <w:szCs w:val="24"/>
        </w:rPr>
        <w:t xml:space="preserve"> The FND Hope logo should also be separate and clear from any headings and an effort should be made to ensure that text and images do not interfere with it. A variety of logos have been created to ensure that you will have the appropriate style and size for your work. However, should you find that you still struggle to position the logo in accordance to our guidelines, a member of our team may be able to assist you. You can </w:t>
      </w:r>
      <w:r w:rsidRPr="002674A9">
        <w:rPr>
          <w:rFonts w:ascii="Arsenal" w:hAnsi="Arsenal" w:cstheme="majorHAnsi"/>
          <w:sz w:val="24"/>
          <w:szCs w:val="24"/>
        </w:rPr>
        <w:lastRenderedPageBreak/>
        <w:t xml:space="preserve">contact us using the details under the additional points section of this document. </w:t>
      </w:r>
    </w:p>
    <w:p w:rsidR="00D47AFD" w:rsidRDefault="00D47AFD" w:rsidP="00D47AFD">
      <w:pPr>
        <w:pStyle w:val="Heading1"/>
      </w:pPr>
      <w:r>
        <w:t>other points</w:t>
      </w:r>
    </w:p>
    <w:p w:rsidR="00D47AFD" w:rsidRDefault="00D47AFD" w:rsidP="00D47AFD"/>
    <w:p w:rsidR="00DC01EA" w:rsidRDefault="00DC01EA" w:rsidP="00D47AFD">
      <w:pPr>
        <w:rPr>
          <w:rFonts w:ascii="Arsenal" w:hAnsi="Arsenal" w:cstheme="majorHAnsi"/>
          <w:sz w:val="24"/>
          <w:szCs w:val="24"/>
        </w:rPr>
      </w:pPr>
      <w:r w:rsidRPr="002674A9">
        <w:rPr>
          <w:rFonts w:ascii="Arsenal" w:hAnsi="Arsenal" w:cstheme="majorHAnsi"/>
          <w:sz w:val="24"/>
          <w:szCs w:val="24"/>
        </w:rPr>
        <w:t xml:space="preserve">Never cut anything off our logos. We have designed multiple logos to ensure that you will be able to position them onto </w:t>
      </w:r>
      <w:r w:rsidR="006D2645" w:rsidRPr="002674A9">
        <w:rPr>
          <w:rFonts w:ascii="Arsenal" w:hAnsi="Arsenal" w:cstheme="majorHAnsi"/>
          <w:sz w:val="24"/>
          <w:szCs w:val="24"/>
        </w:rPr>
        <w:t>a shirt, paper, mug, newsprint, web</w:t>
      </w:r>
      <w:r w:rsidR="00343CE4" w:rsidRPr="002674A9">
        <w:rPr>
          <w:rFonts w:ascii="Arsenal" w:hAnsi="Arsenal" w:cstheme="majorHAnsi"/>
          <w:sz w:val="24"/>
          <w:szCs w:val="24"/>
        </w:rPr>
        <w:t>, posters, brochures</w:t>
      </w:r>
      <w:r w:rsidR="006D2645" w:rsidRPr="002674A9">
        <w:rPr>
          <w:rFonts w:ascii="Arsenal" w:hAnsi="Arsenal" w:cstheme="majorHAnsi"/>
          <w:sz w:val="24"/>
          <w:szCs w:val="24"/>
        </w:rPr>
        <w:t xml:space="preserve"> etc..</w:t>
      </w:r>
    </w:p>
    <w:p w:rsidR="0042248B" w:rsidRPr="002674A9" w:rsidRDefault="00263034" w:rsidP="00D47AFD">
      <w:pPr>
        <w:rPr>
          <w:rFonts w:ascii="Arsenal" w:hAnsi="Arsenal" w:cstheme="majorHAnsi"/>
          <w:sz w:val="24"/>
          <w:szCs w:val="24"/>
        </w:rPr>
      </w:pPr>
      <w:r>
        <w:rPr>
          <w:rFonts w:ascii="Arsenal" w:hAnsi="Arsenal" w:cstheme="majorHAnsi"/>
          <w:sz w:val="24"/>
          <w:szCs w:val="24"/>
        </w:rPr>
        <w:t xml:space="preserve">PLEASE </w:t>
      </w:r>
      <w:r w:rsidR="003C3558">
        <w:rPr>
          <w:rFonts w:ascii="Arsenal" w:hAnsi="Arsenal" w:cstheme="majorHAnsi"/>
          <w:sz w:val="24"/>
          <w:szCs w:val="24"/>
        </w:rPr>
        <w:t xml:space="preserve">capitalize </w:t>
      </w:r>
      <w:r>
        <w:rPr>
          <w:rFonts w:ascii="Arsenal" w:hAnsi="Arsenal" w:cstheme="majorHAnsi"/>
          <w:sz w:val="24"/>
          <w:szCs w:val="24"/>
        </w:rPr>
        <w:t>FND HOPE when using name as a stand</w:t>
      </w:r>
      <w:r w:rsidR="003C3558">
        <w:rPr>
          <w:rFonts w:ascii="Arsenal" w:hAnsi="Arsenal" w:cstheme="majorHAnsi"/>
          <w:sz w:val="24"/>
          <w:szCs w:val="24"/>
        </w:rPr>
        <w:t>-</w:t>
      </w:r>
      <w:r>
        <w:rPr>
          <w:rFonts w:ascii="Arsenal" w:hAnsi="Arsenal" w:cstheme="majorHAnsi"/>
          <w:sz w:val="24"/>
          <w:szCs w:val="24"/>
        </w:rPr>
        <w:t xml:space="preserve"> alone</w:t>
      </w:r>
      <w:r w:rsidR="003C3558">
        <w:rPr>
          <w:rFonts w:ascii="Arsenal" w:hAnsi="Arsenal" w:cstheme="majorHAnsi"/>
          <w:sz w:val="24"/>
          <w:szCs w:val="24"/>
        </w:rPr>
        <w:t xml:space="preserve"> without logo. Preferred font is Arsenal.</w:t>
      </w:r>
    </w:p>
    <w:p w:rsidR="00D47AFD" w:rsidRDefault="00D47AFD" w:rsidP="00D47AFD"/>
    <w:p w:rsidR="00D47AFD" w:rsidRDefault="00D47AFD" w:rsidP="00D47AFD"/>
    <w:p w:rsidR="00D47AFD" w:rsidRPr="00D47AFD" w:rsidRDefault="00D47AFD" w:rsidP="00D47AFD"/>
    <w:sectPr w:rsidR="00D47AFD" w:rsidRPr="00D47AFD">
      <w:footerReference w:type="default" r:id="rId14"/>
      <w:pgSz w:w="12240" w:h="15840"/>
      <w:pgMar w:top="1440" w:right="3600" w:bottom="1800" w:left="1440" w:header="720" w:footer="720"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015" w:rsidRDefault="006E1015">
      <w:pPr>
        <w:spacing w:line="240" w:lineRule="auto"/>
      </w:pPr>
      <w:r>
        <w:separator/>
      </w:r>
    </w:p>
  </w:endnote>
  <w:endnote w:type="continuationSeparator" w:id="0">
    <w:p w:rsidR="006E1015" w:rsidRDefault="006E10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uprum">
    <w:panose1 w:val="02000506000000020004"/>
    <w:charset w:val="00"/>
    <w:family w:val="auto"/>
    <w:pitch w:val="variable"/>
    <w:sig w:usb0="8000022F" w:usb1="0000000A" w:usb2="00000000" w:usb3="00000000" w:csb0="00000095" w:csb1="00000000"/>
  </w:font>
  <w:font w:name="Arsenal">
    <w:panose1 w:val="02010504060200020004"/>
    <w:charset w:val="00"/>
    <w:family w:val="modern"/>
    <w:notTrueType/>
    <w:pitch w:val="variable"/>
    <w:sig w:usb0="A000022F" w:usb1="5000C0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2D" w:rsidRDefault="00F63FDC">
    <w:pPr>
      <w:pStyle w:val="Footer"/>
    </w:pPr>
    <w:r>
      <w:rPr>
        <w:noProof/>
        <w:lang w:eastAsia="en-US"/>
      </w:rPr>
      <mc:AlternateContent>
        <mc:Choice Requires="wps">
          <w:drawing>
            <wp:inline distT="0" distB="0" distL="0" distR="0">
              <wp:extent cx="347472" cy="347472"/>
              <wp:effectExtent l="0" t="0" r="0" b="0"/>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7472" cy="347472"/>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692D" w:rsidRDefault="00F63FDC">
                          <w:pPr>
                            <w:pStyle w:val="BodyTex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6A2D">
                            <w:rPr>
                              <w:rStyle w:val="PageNumber"/>
                              <w:noProof/>
                            </w:rPr>
                            <w:t>5</w:t>
                          </w:r>
                          <w:r>
                            <w:rPr>
                              <w:rStyle w:val="PageNumber"/>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5" o:spid="_x0000_s1030" style="width:27.3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" fillcolor="#f9b639 [3207]" stroked="f" strokeweight="1pt">
              <v:stroke joinstyle="miter"/>
              <v:path arrowok="t"/>
              <o:lock v:ext="edit" aspectratio="t"/>
              <v:textbox inset="0,0,0,0">
                <w:txbxContent>
                  <w:p w:rsidR="000F692D" w:rsidRDefault="00F63FDC">
                    <w:pPr>
                      <w:pStyle w:val="BodyTex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6A2D">
                      <w:rPr>
                        <w:rStyle w:val="PageNumber"/>
                        <w:noProof/>
                      </w:rPr>
                      <w:t>5</w:t>
                    </w:r>
                    <w:r>
                      <w:rPr>
                        <w:rStyle w:val="PageNumber"/>
                      </w:rPr>
                      <w:fldChar w:fldCharType="end"/>
                    </w:r>
                  </w:p>
                </w:txbxContent>
              </v:textbox>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015" w:rsidRDefault="006E1015">
      <w:pPr>
        <w:spacing w:line="240" w:lineRule="auto"/>
      </w:pPr>
      <w:r>
        <w:separator/>
      </w:r>
    </w:p>
  </w:footnote>
  <w:footnote w:type="continuationSeparator" w:id="0">
    <w:p w:rsidR="006E1015" w:rsidRDefault="006E10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6563A2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CD06E222"/>
    <w:lvl w:ilvl="0">
      <w:start w:val="1"/>
      <w:numFmt w:val="bullet"/>
      <w:pStyle w:val="ListBullet"/>
      <w:lvlText w:val=""/>
      <w:lvlJc w:val="left"/>
      <w:pPr>
        <w:ind w:left="216" w:hanging="216"/>
      </w:pPr>
      <w:rPr>
        <w:rFonts w:ascii="Symbol" w:hAnsi="Symbol" w:hint="default"/>
        <w:color w:val="5A1E34" w:themeColor="accent1" w:themeShade="80"/>
      </w:rPr>
    </w:lvl>
  </w:abstractNum>
  <w:abstractNum w:abstractNumId="2" w15:restartNumberingAfterBreak="0">
    <w:nsid w:val="02E53948"/>
    <w:multiLevelType w:val="hybridMultilevel"/>
    <w:tmpl w:val="70B8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13463"/>
    <w:multiLevelType w:val="hybridMultilevel"/>
    <w:tmpl w:val="0A326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009F5"/>
    <w:multiLevelType w:val="hybridMultilevel"/>
    <w:tmpl w:val="634A6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1456D"/>
    <w:multiLevelType w:val="hybridMultilevel"/>
    <w:tmpl w:val="56D8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B3553"/>
    <w:multiLevelType w:val="hybridMultilevel"/>
    <w:tmpl w:val="4DAAD8AE"/>
    <w:lvl w:ilvl="0" w:tplc="DC1A65F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31A5ED9"/>
    <w:multiLevelType w:val="hybridMultilevel"/>
    <w:tmpl w:val="8386237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412937"/>
    <w:multiLevelType w:val="hybridMultilevel"/>
    <w:tmpl w:val="96BAD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3E6811"/>
    <w:multiLevelType w:val="hybridMultilevel"/>
    <w:tmpl w:val="3CEC8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8C6D6B"/>
    <w:multiLevelType w:val="hybridMultilevel"/>
    <w:tmpl w:val="F8EA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0"/>
  </w:num>
  <w:num w:numId="4">
    <w:abstractNumId w:val="7"/>
  </w:num>
  <w:num w:numId="5">
    <w:abstractNumId w:val="6"/>
  </w:num>
  <w:num w:numId="6">
    <w:abstractNumId w:val="4"/>
  </w:num>
  <w:num w:numId="7">
    <w:abstractNumId w:val="8"/>
  </w:num>
  <w:num w:numId="8">
    <w:abstractNumId w:val="3"/>
  </w:num>
  <w:num w:numId="9">
    <w:abstractNumId w:val="2"/>
  </w:num>
  <w:num w:numId="10">
    <w:abstractNumId w:val="10"/>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36E"/>
    <w:rsid w:val="0007515F"/>
    <w:rsid w:val="000F692D"/>
    <w:rsid w:val="00113EA3"/>
    <w:rsid w:val="0015514F"/>
    <w:rsid w:val="001A547A"/>
    <w:rsid w:val="00263034"/>
    <w:rsid w:val="0026562E"/>
    <w:rsid w:val="002674A9"/>
    <w:rsid w:val="003041AB"/>
    <w:rsid w:val="00343CE4"/>
    <w:rsid w:val="00344B12"/>
    <w:rsid w:val="003B3507"/>
    <w:rsid w:val="003C3558"/>
    <w:rsid w:val="0042248B"/>
    <w:rsid w:val="0063547D"/>
    <w:rsid w:val="00635E92"/>
    <w:rsid w:val="00661047"/>
    <w:rsid w:val="006D2645"/>
    <w:rsid w:val="006E1015"/>
    <w:rsid w:val="00790051"/>
    <w:rsid w:val="008C6A2D"/>
    <w:rsid w:val="00921A37"/>
    <w:rsid w:val="00967E86"/>
    <w:rsid w:val="009F5DD6"/>
    <w:rsid w:val="00C935CA"/>
    <w:rsid w:val="00D11C9E"/>
    <w:rsid w:val="00D224D1"/>
    <w:rsid w:val="00D47AFD"/>
    <w:rsid w:val="00DA654D"/>
    <w:rsid w:val="00DB15DE"/>
    <w:rsid w:val="00DC01EA"/>
    <w:rsid w:val="00DC136E"/>
    <w:rsid w:val="00E92D2D"/>
    <w:rsid w:val="00EC042B"/>
    <w:rsid w:val="00F63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0C4E48E-4EF6-45DF-BE07-FC90FF89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0000" w:themeColor="text1"/>
        <w:lang w:val="en-US" w:eastAsia="ja-JP"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DC136E"/>
    <w:pPr>
      <w:keepNext/>
      <w:keepLines/>
      <w:pBdr>
        <w:top w:val="single" w:sz="2" w:space="4" w:color="FA8D3D" w:themeColor="accent5"/>
        <w:left w:val="single" w:sz="2" w:space="4" w:color="FA8D3D" w:themeColor="accent5"/>
        <w:bottom w:val="single" w:sz="2" w:space="4" w:color="FA8D3D" w:themeColor="accent5"/>
        <w:right w:val="single" w:sz="2" w:space="4" w:color="FA8D3D" w:themeColor="accent5"/>
      </w:pBdr>
      <w:shd w:val="clear" w:color="auto" w:fill="F9B639" w:themeFill="accent4"/>
      <w:spacing w:before="360" w:line="240" w:lineRule="auto"/>
      <w:outlineLvl w:val="0"/>
    </w:pPr>
    <w:rPr>
      <w:rFonts w:asciiTheme="majorHAnsi" w:eastAsiaTheme="majorEastAsia" w:hAnsiTheme="majorHAnsi" w:cstheme="majorBidi"/>
      <w:b/>
      <w:bCs/>
      <w:caps/>
      <w:color w:val="FFFFFF" w:themeColor="background1"/>
      <w:sz w:val="22"/>
      <w:szCs w:val="22"/>
    </w:rPr>
  </w:style>
  <w:style w:type="paragraph" w:styleId="Heading2">
    <w:name w:val="heading 2"/>
    <w:basedOn w:val="Normal"/>
    <w:next w:val="Normal"/>
    <w:link w:val="Heading2Char"/>
    <w:uiPriority w:val="1"/>
    <w:unhideWhenUsed/>
    <w:qFormat/>
    <w:pPr>
      <w:keepNext/>
      <w:keepLines/>
      <w:pBdr>
        <w:top w:val="single" w:sz="2" w:space="4" w:color="F1D7E0" w:themeColor="accent2"/>
        <w:left w:val="single" w:sz="2" w:space="4" w:color="F1D7E0" w:themeColor="accent2"/>
        <w:bottom w:val="single" w:sz="2" w:space="4" w:color="F1D7E0" w:themeColor="accent2"/>
        <w:right w:val="single" w:sz="2" w:space="4" w:color="F1D7E0" w:themeColor="accent2"/>
      </w:pBdr>
      <w:shd w:val="clear" w:color="auto" w:fill="F1D7E0" w:themeFill="accent2"/>
      <w:spacing w:before="240" w:after="240" w:line="240" w:lineRule="auto"/>
      <w:outlineLvl w:val="1"/>
    </w:pPr>
    <w:rPr>
      <w:caps/>
      <w:sz w:val="22"/>
      <w:szCs w:val="22"/>
    </w:rPr>
  </w:style>
  <w:style w:type="paragraph" w:styleId="Heading3">
    <w:name w:val="heading 3"/>
    <w:basedOn w:val="Normal"/>
    <w:next w:val="Normal"/>
    <w:link w:val="Heading3Char"/>
    <w:uiPriority w:val="1"/>
    <w:unhideWhenUsed/>
    <w:qFormat/>
    <w:pPr>
      <w:keepNext/>
      <w:keepLines/>
      <w:pBdr>
        <w:top w:val="single" w:sz="8" w:space="1" w:color="F1D7E0" w:themeColor="accent2"/>
        <w:left w:val="single" w:sz="8" w:space="4" w:color="F1D7E0" w:themeColor="accent2"/>
      </w:pBdr>
      <w:spacing w:before="240" w:after="60" w:line="240" w:lineRule="auto"/>
      <w:outlineLvl w:val="2"/>
    </w:pPr>
    <w:rPr>
      <w:caps/>
      <w:color w:val="5A1E34" w:themeColor="accent1"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before="0" w:line="240" w:lineRule="auto"/>
      <w:contextualSpacing/>
    </w:pPr>
    <w:rPr>
      <w:rFonts w:asciiTheme="majorHAnsi" w:eastAsiaTheme="majorEastAsia" w:hAnsiTheme="majorHAnsi" w:cstheme="majorBidi"/>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kern w:val="28"/>
      <w:sz w:val="72"/>
      <w:szCs w:val="72"/>
    </w:rPr>
  </w:style>
  <w:style w:type="paragraph" w:customStyle="1" w:styleId="ContactInfo">
    <w:name w:val="Contact Info"/>
    <w:basedOn w:val="Normal"/>
    <w:qFormat/>
    <w:pPr>
      <w:spacing w:before="0" w:line="300" w:lineRule="auto"/>
    </w:pPr>
    <w:rPr>
      <w:sz w:val="28"/>
      <w:szCs w:val="28"/>
    </w:rPr>
  </w:style>
  <w:style w:type="paragraph" w:styleId="BodyText">
    <w:name w:val="Body Text"/>
    <w:basedOn w:val="Normal"/>
    <w:link w:val="BodyTextChar"/>
    <w:uiPriority w:val="99"/>
    <w:unhideWhenUsed/>
    <w:pPr>
      <w:spacing w:before="0" w:line="240" w:lineRule="auto"/>
      <w:jc w:val="center"/>
    </w:pPr>
    <w:rPr>
      <w:color w:val="FFFFFF" w:themeColor="background1"/>
    </w:rPr>
  </w:style>
  <w:style w:type="character" w:customStyle="1" w:styleId="BodyTextChar">
    <w:name w:val="Body Text Char"/>
    <w:basedOn w:val="DefaultParagraphFont"/>
    <w:link w:val="BodyText"/>
    <w:uiPriority w:val="99"/>
    <w:rPr>
      <w:color w:val="FFFFFF" w:themeColor="background1"/>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0" w:line="240" w:lineRule="auto"/>
      <w:ind w:left="-720"/>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unhideWhenUsed/>
    <w:rPr>
      <w:b/>
      <w:bCs/>
      <w:sz w:val="28"/>
      <w:szCs w:val="28"/>
    </w:rPr>
  </w:style>
  <w:style w:type="character" w:customStyle="1" w:styleId="Heading1Char">
    <w:name w:val="Heading 1 Char"/>
    <w:basedOn w:val="DefaultParagraphFont"/>
    <w:link w:val="Heading1"/>
    <w:uiPriority w:val="1"/>
    <w:rsid w:val="00DC136E"/>
    <w:rPr>
      <w:rFonts w:asciiTheme="majorHAnsi" w:eastAsiaTheme="majorEastAsia" w:hAnsiTheme="majorHAnsi" w:cstheme="majorBidi"/>
      <w:b/>
      <w:bCs/>
      <w:caps/>
      <w:color w:val="FFFFFF" w:themeColor="background1"/>
      <w:sz w:val="22"/>
      <w:szCs w:val="22"/>
      <w:shd w:val="clear" w:color="auto" w:fill="F9B639" w:themeFill="accent4"/>
    </w:rPr>
  </w:style>
  <w:style w:type="character" w:customStyle="1" w:styleId="Heading2Char">
    <w:name w:val="Heading 2 Char"/>
    <w:basedOn w:val="DefaultParagraphFont"/>
    <w:link w:val="Heading2"/>
    <w:uiPriority w:val="1"/>
    <w:rPr>
      <w:caps/>
      <w:sz w:val="22"/>
      <w:szCs w:val="22"/>
      <w:shd w:val="clear" w:color="auto" w:fill="F1D7E0" w:themeFill="accent2"/>
    </w:rPr>
  </w:style>
  <w:style w:type="paragraph" w:styleId="ListBullet">
    <w:name w:val="List Bullet"/>
    <w:basedOn w:val="Normal"/>
    <w:uiPriority w:val="1"/>
    <w:qFormat/>
    <w:pPr>
      <w:numPr>
        <w:numId w:val="1"/>
      </w:numPr>
      <w:spacing w:before="120" w:line="264" w:lineRule="auto"/>
    </w:pPr>
    <w:rPr>
      <w:color w:val="505050" w:themeColor="text2"/>
    </w:rPr>
  </w:style>
  <w:style w:type="character" w:customStyle="1" w:styleId="Heading3Char">
    <w:name w:val="Heading 3 Char"/>
    <w:basedOn w:val="DefaultParagraphFont"/>
    <w:link w:val="Heading3"/>
    <w:uiPriority w:val="1"/>
    <w:rPr>
      <w:caps/>
      <w:color w:val="5A1E34" w:themeColor="accent1" w:themeShade="80"/>
      <w:sz w:val="22"/>
      <w:szCs w:val="22"/>
    </w:rPr>
  </w:style>
  <w:style w:type="paragraph" w:styleId="Quote">
    <w:name w:val="Quote"/>
    <w:basedOn w:val="Normal"/>
    <w:next w:val="Normal"/>
    <w:link w:val="QuoteChar"/>
    <w:uiPriority w:val="2"/>
    <w:qFormat/>
    <w:pPr>
      <w:pBdr>
        <w:top w:val="single" w:sz="8" w:space="8" w:color="A93B61" w:themeColor="accent2" w:themeShade="80"/>
        <w:left w:val="single" w:sz="8" w:space="8" w:color="A93B61" w:themeColor="accent2" w:themeShade="80"/>
      </w:pBdr>
      <w:spacing w:after="80"/>
      <w:ind w:left="1440" w:right="1440"/>
    </w:pPr>
    <w:rPr>
      <w:i/>
      <w:iCs/>
      <w:color w:val="A93B61" w:themeColor="accent2" w:themeShade="80"/>
    </w:rPr>
  </w:style>
  <w:style w:type="character" w:customStyle="1" w:styleId="QuoteChar">
    <w:name w:val="Quote Char"/>
    <w:basedOn w:val="DefaultParagraphFont"/>
    <w:link w:val="Quote"/>
    <w:uiPriority w:val="2"/>
    <w:rPr>
      <w:i/>
      <w:iCs/>
      <w:color w:val="A93B61" w:themeColor="accent2" w:themeShade="80"/>
    </w:rPr>
  </w:style>
  <w:style w:type="paragraph" w:styleId="TOCHeading">
    <w:name w:val="TOC Heading"/>
    <w:basedOn w:val="Heading1"/>
    <w:next w:val="Normal"/>
    <w:uiPriority w:val="39"/>
    <w:semiHidden/>
    <w:unhideWhenUsed/>
    <w:qFormat/>
    <w:pPr>
      <w:spacing w:before="240"/>
      <w:outlineLvl w:val="9"/>
    </w:pPr>
  </w:style>
  <w:style w:type="table" w:styleId="TableGrid">
    <w:name w:val="Table Grid"/>
    <w:basedOn w:val="TableNormal"/>
    <w:uiPriority w:val="39"/>
    <w:rsid w:val="00DC136E"/>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3B3507"/>
    <w:pPr>
      <w:ind w:left="720"/>
      <w:contextualSpacing/>
    </w:pPr>
  </w:style>
  <w:style w:type="character" w:styleId="Hyperlink">
    <w:name w:val="Hyperlink"/>
    <w:basedOn w:val="DefaultParagraphFont"/>
    <w:uiPriority w:val="99"/>
    <w:unhideWhenUsed/>
    <w:rsid w:val="00921A37"/>
    <w:rPr>
      <w:color w:val="872D4E"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1001freefonts.com/search.php?q=Cuprum&amp;search=searc"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33\StudentReport.dotx" TargetMode="External"/></Relationships>
</file>

<file path=word/theme/theme1.xml><?xml version="1.0" encoding="utf-8"?>
<a:theme xmlns:a="http://schemas.openxmlformats.org/drawingml/2006/main" name="Office Theme">
  <a:themeElements>
    <a:clrScheme name="Butterfly Report">
      <a:dk1>
        <a:srgbClr val="000000"/>
      </a:dk1>
      <a:lt1>
        <a:sysClr val="window" lastClr="FFFFFF"/>
      </a:lt1>
      <a:dk2>
        <a:srgbClr val="505050"/>
      </a:dk2>
      <a:lt2>
        <a:srgbClr val="DDDDDD"/>
      </a:lt2>
      <a:accent1>
        <a:srgbClr val="B53D68"/>
      </a:accent1>
      <a:accent2>
        <a:srgbClr val="F1D7E0"/>
      </a:accent2>
      <a:accent3>
        <a:srgbClr val="55E4DA"/>
      </a:accent3>
      <a:accent4>
        <a:srgbClr val="F9B639"/>
      </a:accent4>
      <a:accent5>
        <a:srgbClr val="FA8D3D"/>
      </a:accent5>
      <a:accent6>
        <a:srgbClr val="872D4E"/>
      </a:accent6>
      <a:hlink>
        <a:srgbClr val="872D4E"/>
      </a:hlink>
      <a:folHlink>
        <a:srgbClr val="7F7F7F"/>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4411C1C-AA2B-4137-88AA-36173289C127}">
  <ds:schemaRefs>
    <ds:schemaRef ds:uri="http://schemas.microsoft.com/sharepoint/v3/contenttype/forms"/>
  </ds:schemaRefs>
</ds:datastoreItem>
</file>

<file path=customXml/itemProps2.xml><?xml version="1.0" encoding="utf-8"?>
<ds:datastoreItem xmlns:ds="http://schemas.openxmlformats.org/officeDocument/2006/customXml" ds:itemID="{BBB48B54-7E74-4101-991A-BC7F2C9A3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Template>
  <TotalTime>0</TotalTime>
  <Pages>6</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FND</vt:lpstr>
    </vt:vector>
  </TitlesOfParts>
  <Company>Hewlett-Packard</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FND</dc:title>
  <dc:creator>Marketing - FND Hope Inc.</dc:creator>
  <cp:keywords>2015</cp:keywords>
  <cp:lastModifiedBy>Lauren Cotter</cp:lastModifiedBy>
  <cp:revision>2</cp:revision>
  <cp:lastPrinted>2012-09-04T22:21:00Z</cp:lastPrinted>
  <dcterms:created xsi:type="dcterms:W3CDTF">2016-02-19T06:44:00Z</dcterms:created>
  <dcterms:modified xsi:type="dcterms:W3CDTF">2016-02-19T06:44:00Z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TC034441779991</vt:lpwstr>
  </property>
</Properties>
</file>